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8"/>
          <w:szCs w:val="48"/>
        </w:rPr>
      </w:pPr>
      <w:bookmarkStart w:id="0" w:name="_GoBack"/>
      <w:r>
        <w:rPr>
          <w:rFonts w:hint="eastAsia" w:ascii="黑体" w:hAnsi="黑体" w:eastAsia="黑体" w:cs="黑体"/>
          <w:sz w:val="48"/>
          <w:szCs w:val="48"/>
        </w:rPr>
        <w:t>投标人联系方式</w:t>
      </w:r>
    </w:p>
    <w:bookmarkEnd w:id="0"/>
    <w:p/>
    <w:tbl>
      <w:tblPr>
        <w:tblStyle w:val="4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027"/>
        <w:gridCol w:w="1306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授权委托人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3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邮编：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收件人：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3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注：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 w:cs="宋体"/>
          <w:sz w:val="24"/>
          <w:szCs w:val="24"/>
        </w:rPr>
        <w:t>、请投标人准确填写本表，确保联系电话畅通。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 w:cs="宋体"/>
          <w:sz w:val="24"/>
          <w:szCs w:val="24"/>
        </w:rPr>
        <w:t>、本工程投标人代表无需参加开标会，在开评标过程中如需要联系投标人，招标人将根据本表中的联系方式联系投标人。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 w:cs="宋体"/>
          <w:sz w:val="24"/>
          <w:szCs w:val="24"/>
        </w:rPr>
        <w:t>、如因投标人提供的联系方式不准确、不完整，招标人无法及时联系投标人所产生的后果，由投标人自负。</w:t>
      </w:r>
    </w:p>
    <w:p>
      <w:pPr>
        <w:ind w:firstLine="360" w:firstLineChars="150"/>
        <w:jc w:val="left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 w:cs="宋体"/>
          <w:sz w:val="24"/>
          <w:szCs w:val="24"/>
        </w:rPr>
        <w:t>、本表不作为评标评审内容。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hhMmQ3OGExZTY0NWRjNTFjNmY4ZTA2MmMyNDA2MTcifQ=="/>
  </w:docVars>
  <w:rsids>
    <w:rsidRoot w:val="007C0843"/>
    <w:rsid w:val="00143C56"/>
    <w:rsid w:val="001C39A2"/>
    <w:rsid w:val="0021163B"/>
    <w:rsid w:val="00220D29"/>
    <w:rsid w:val="002A5719"/>
    <w:rsid w:val="003026C0"/>
    <w:rsid w:val="003404AE"/>
    <w:rsid w:val="00604A44"/>
    <w:rsid w:val="00696129"/>
    <w:rsid w:val="0069622C"/>
    <w:rsid w:val="00745F53"/>
    <w:rsid w:val="007C0843"/>
    <w:rsid w:val="00900DCE"/>
    <w:rsid w:val="0092370F"/>
    <w:rsid w:val="00A3130C"/>
    <w:rsid w:val="00A92990"/>
    <w:rsid w:val="00B01D6B"/>
    <w:rsid w:val="00B83595"/>
    <w:rsid w:val="00C9596B"/>
    <w:rsid w:val="00DC5431"/>
    <w:rsid w:val="00EB090D"/>
    <w:rsid w:val="00ED4BEE"/>
    <w:rsid w:val="00F4388C"/>
    <w:rsid w:val="2A65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semiHidden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2"/>
    <w:semiHidden/>
    <w:locked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31</Words>
  <Characters>183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2022-05-06T04:07:00Z</dcterms:created>
  <dc:creator>MYF</dc:creator>
  <cp:lastModifiedBy>周婷</cp:lastModifiedBy>
  <dcterms:modified xsi:type="dcterms:W3CDTF">2023-10-20T03:25:58Z</dcterms:modified>
  <dc:title>投标人联系方式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EE29E89E9DC94EA29875DD57A0FBC218_12</vt:lpwstr>
  </property>
</Properties>
</file>